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E3" w:rsidRDefault="00BD38E3">
      <w:r w:rsidRPr="002F371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65pt;height:640.5pt;visibility:visible">
            <v:imagedata r:id="rId4" o:title=""/>
          </v:shape>
        </w:pict>
      </w:r>
    </w:p>
    <w:sectPr w:rsidR="00BD38E3" w:rsidSect="006067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F29"/>
    <w:rsid w:val="002F371B"/>
    <w:rsid w:val="006067E5"/>
    <w:rsid w:val="007268D8"/>
    <w:rsid w:val="009F46A9"/>
    <w:rsid w:val="00B73A27"/>
    <w:rsid w:val="00BD38E3"/>
    <w:rsid w:val="00BF5F29"/>
    <w:rsid w:val="00CE1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Mang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7E5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F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5F29"/>
    <w:rPr>
      <w:rFonts w:ascii="Tahoma" w:hAnsi="Tahoma" w:cs="Tahoma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0</Words>
  <Characters>1</Characters>
  <Application>Microsoft Office Outlook</Application>
  <DocSecurity>0</DocSecurity>
  <Lines>0</Lines>
  <Paragraphs>0</Paragraphs>
  <ScaleCrop>false</ScaleCrop>
  <Company>BSNL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sdecomputer</cp:lastModifiedBy>
  <cp:revision>2</cp:revision>
  <dcterms:created xsi:type="dcterms:W3CDTF">2012-10-01T04:37:00Z</dcterms:created>
  <dcterms:modified xsi:type="dcterms:W3CDTF">2012-10-01T04:37:00Z</dcterms:modified>
</cp:coreProperties>
</file>